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713F9" w14:textId="77777777" w:rsidR="00ED0578" w:rsidRDefault="009C2687" w:rsidP="009C2687">
      <w:pPr>
        <w:jc w:val="center"/>
        <w:rPr>
          <w:b/>
          <w:sz w:val="26"/>
          <w:szCs w:val="26"/>
        </w:rPr>
      </w:pPr>
      <w:r w:rsidRPr="006C2F16">
        <w:rPr>
          <w:b/>
          <w:sz w:val="26"/>
          <w:szCs w:val="26"/>
        </w:rPr>
        <w:t>План мероприятий по обучению членов избирательных комиссий на территории</w:t>
      </w:r>
      <w:r w:rsidR="00ED0578">
        <w:rPr>
          <w:b/>
          <w:sz w:val="26"/>
          <w:szCs w:val="26"/>
        </w:rPr>
        <w:t xml:space="preserve"> </w:t>
      </w:r>
    </w:p>
    <w:p w14:paraId="0D38758C" w14:textId="0F226FAA" w:rsidR="009C2687" w:rsidRDefault="00ED0578" w:rsidP="009C268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Уинского муниципального округа</w:t>
      </w:r>
      <w:r w:rsidR="009C2687" w:rsidRPr="006C2F16">
        <w:rPr>
          <w:b/>
          <w:sz w:val="26"/>
          <w:szCs w:val="26"/>
        </w:rPr>
        <w:t xml:space="preserve"> на 20</w:t>
      </w:r>
      <w:r w:rsidR="003C2899">
        <w:rPr>
          <w:b/>
          <w:sz w:val="26"/>
          <w:szCs w:val="26"/>
        </w:rPr>
        <w:t>26</w:t>
      </w:r>
      <w:r w:rsidR="009C2687" w:rsidRPr="006C2F16">
        <w:rPr>
          <w:b/>
          <w:sz w:val="26"/>
          <w:szCs w:val="26"/>
        </w:rPr>
        <w:t xml:space="preserve"> год</w:t>
      </w:r>
    </w:p>
    <w:p w14:paraId="37228C5F" w14:textId="77777777" w:rsidR="00ED0578" w:rsidRDefault="00ED0578" w:rsidP="009C2687">
      <w:pPr>
        <w:jc w:val="center"/>
        <w:rPr>
          <w:b/>
          <w:sz w:val="26"/>
          <w:szCs w:val="26"/>
        </w:rPr>
      </w:pPr>
    </w:p>
    <w:p w14:paraId="18BB4E83" w14:textId="65070266" w:rsidR="00ED0578" w:rsidRDefault="00ED0578" w:rsidP="009C2687">
      <w:pPr>
        <w:jc w:val="center"/>
      </w:pPr>
      <w:r>
        <w:rPr>
          <w:b/>
          <w:sz w:val="26"/>
          <w:szCs w:val="26"/>
        </w:rPr>
        <w:t>Территориальная избирательная комиссия Уинского муниципального округа</w:t>
      </w:r>
    </w:p>
    <w:p w14:paraId="48E6FB3D" w14:textId="39EA8A45" w:rsidR="009C2687" w:rsidRDefault="00ED0578" w:rsidP="009C2687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2065"/>
        <w:gridCol w:w="2613"/>
        <w:gridCol w:w="2409"/>
        <w:gridCol w:w="1701"/>
        <w:gridCol w:w="1560"/>
        <w:gridCol w:w="1559"/>
      </w:tblGrid>
      <w:tr w:rsidR="009C2687" w:rsidRPr="009670DE" w14:paraId="39EF89D8" w14:textId="77777777" w:rsidTr="009C0F15">
        <w:tc>
          <w:tcPr>
            <w:tcW w:w="704" w:type="dxa"/>
            <w:vAlign w:val="center"/>
          </w:tcPr>
          <w:p w14:paraId="3E5CD6B3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№ п/п</w:t>
            </w:r>
          </w:p>
        </w:tc>
        <w:tc>
          <w:tcPr>
            <w:tcW w:w="2977" w:type="dxa"/>
            <w:vAlign w:val="center"/>
          </w:tcPr>
          <w:p w14:paraId="0AA56A0C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Категория</w:t>
            </w:r>
          </w:p>
          <w:p w14:paraId="06E1F9BF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обучающихся</w:t>
            </w:r>
          </w:p>
        </w:tc>
        <w:tc>
          <w:tcPr>
            <w:tcW w:w="2065" w:type="dxa"/>
            <w:vAlign w:val="center"/>
          </w:tcPr>
          <w:p w14:paraId="2636CE62" w14:textId="2EB55A0F" w:rsidR="009C2687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 w:rsidRPr="00C80B30">
              <w:rPr>
                <w:b/>
                <w:sz w:val="20"/>
              </w:rPr>
              <w:t xml:space="preserve">орма обучения </w:t>
            </w:r>
          </w:p>
        </w:tc>
        <w:tc>
          <w:tcPr>
            <w:tcW w:w="2613" w:type="dxa"/>
            <w:vAlign w:val="center"/>
          </w:tcPr>
          <w:p w14:paraId="1F984FB5" w14:textId="61FA74BF" w:rsidR="009C2687" w:rsidRPr="006C2F16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</w:t>
            </w:r>
            <w:r w:rsidRPr="00F42220">
              <w:rPr>
                <w:b/>
                <w:sz w:val="20"/>
              </w:rPr>
              <w:t>аименование мероприятия</w:t>
            </w:r>
          </w:p>
        </w:tc>
        <w:tc>
          <w:tcPr>
            <w:tcW w:w="2409" w:type="dxa"/>
            <w:vAlign w:val="center"/>
          </w:tcPr>
          <w:p w14:paraId="31369EE2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П</w:t>
            </w:r>
            <w:r w:rsidRPr="00C80B30">
              <w:rPr>
                <w:b/>
                <w:bCs/>
                <w:sz w:val="20"/>
              </w:rPr>
              <w:t xml:space="preserve">еречень учебно-методических материалов, </w:t>
            </w:r>
            <w:r>
              <w:rPr>
                <w:b/>
                <w:bCs/>
                <w:sz w:val="20"/>
              </w:rPr>
              <w:t>используемых</w:t>
            </w:r>
            <w:r w:rsidRPr="00C80B30">
              <w:rPr>
                <w:b/>
                <w:bCs/>
                <w:sz w:val="20"/>
              </w:rPr>
              <w:t xml:space="preserve"> для проведения обучения</w:t>
            </w:r>
          </w:p>
        </w:tc>
        <w:tc>
          <w:tcPr>
            <w:tcW w:w="1701" w:type="dxa"/>
            <w:vAlign w:val="center"/>
          </w:tcPr>
          <w:p w14:paraId="177A0C8F" w14:textId="0ECE311B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Сроки</w:t>
            </w:r>
          </w:p>
          <w:p w14:paraId="4040963A" w14:textId="03632D5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 проведения обучения</w:t>
            </w:r>
          </w:p>
        </w:tc>
        <w:tc>
          <w:tcPr>
            <w:tcW w:w="1560" w:type="dxa"/>
            <w:vAlign w:val="center"/>
          </w:tcPr>
          <w:p w14:paraId="08D00577" w14:textId="54B7332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Pr="00C80B30">
              <w:rPr>
                <w:b/>
                <w:sz w:val="20"/>
              </w:rPr>
              <w:t>ланируем</w:t>
            </w:r>
            <w:r w:rsidR="00870228">
              <w:rPr>
                <w:b/>
                <w:sz w:val="20"/>
              </w:rPr>
              <w:t>ое</w:t>
            </w:r>
            <w:r w:rsidRPr="00C80B30">
              <w:rPr>
                <w:b/>
                <w:sz w:val="20"/>
              </w:rPr>
              <w:t xml:space="preserve"> </w:t>
            </w:r>
            <w:r w:rsidR="00870228">
              <w:rPr>
                <w:b/>
                <w:sz w:val="20"/>
              </w:rPr>
              <w:t>количество занятий</w:t>
            </w:r>
          </w:p>
        </w:tc>
        <w:tc>
          <w:tcPr>
            <w:tcW w:w="1559" w:type="dxa"/>
            <w:vAlign w:val="center"/>
          </w:tcPr>
          <w:p w14:paraId="2F6E6A44" w14:textId="539D2D64" w:rsidR="009C2687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Планируемое количество участников</w:t>
            </w:r>
          </w:p>
        </w:tc>
      </w:tr>
      <w:tr w:rsidR="00F76EBA" w:rsidRPr="009670DE" w14:paraId="06778A55" w14:textId="77777777" w:rsidTr="009C0F15">
        <w:trPr>
          <w:trHeight w:val="768"/>
        </w:trPr>
        <w:tc>
          <w:tcPr>
            <w:tcW w:w="704" w:type="dxa"/>
          </w:tcPr>
          <w:p w14:paraId="358806D3" w14:textId="77777777" w:rsidR="00F76EBA" w:rsidRPr="003C00A9" w:rsidRDefault="00F76EBA" w:rsidP="00F76EBA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3E7AA0F2" w14:textId="687D0276" w:rsidR="00F76EBA" w:rsidRPr="009670DE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Члены территориальной избирательной комиссии</w:t>
            </w:r>
          </w:p>
        </w:tc>
        <w:tc>
          <w:tcPr>
            <w:tcW w:w="2065" w:type="dxa"/>
            <w:vAlign w:val="center"/>
          </w:tcPr>
          <w:p w14:paraId="017D4B05" w14:textId="7507C801" w:rsidR="00F76EBA" w:rsidRPr="00440B33" w:rsidRDefault="00F76EBA" w:rsidP="00F76EBA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EB3AFE5" w14:textId="7BF305A5" w:rsidR="00F76EBA" w:rsidRPr="009670DE" w:rsidRDefault="00F76EBA" w:rsidP="00F76EBA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Очное обучение в ТИК,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6B211865" w14:textId="3441551D" w:rsidR="00F76EBA" w:rsidRPr="00870228" w:rsidRDefault="00F76EBA" w:rsidP="00F76EBA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6FB1BF9E" w14:textId="298B95CD" w:rsidR="00F76EBA" w:rsidRPr="00870228" w:rsidRDefault="00F76EBA" w:rsidP="00F76EBA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ТИК на сайте РЦОИТ</w:t>
            </w:r>
          </w:p>
          <w:p w14:paraId="0E6FBD10" w14:textId="77777777" w:rsidR="00F76EBA" w:rsidRPr="009670DE" w:rsidRDefault="00F76EBA" w:rsidP="00F76EBA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D0FDC12" w14:textId="781908F1" w:rsidR="00F76EBA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  <w:p w14:paraId="6FB4B7B9" w14:textId="7CEB0564" w:rsidR="00F76EBA" w:rsidRPr="009670DE" w:rsidRDefault="00F76EBA" w:rsidP="00F76EBA">
            <w:pPr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2F914CB" w14:textId="77777777" w:rsidR="00F76EBA" w:rsidRPr="009670DE" w:rsidRDefault="00F76EBA" w:rsidP="00F76EBA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vAlign w:val="center"/>
          </w:tcPr>
          <w:p w14:paraId="289F6878" w14:textId="39E4B4BB" w:rsidR="00F76EBA" w:rsidRPr="009670DE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F76EBA" w:rsidRPr="009670DE" w14:paraId="7B39EBD3" w14:textId="77777777" w:rsidTr="009C0F15">
        <w:trPr>
          <w:trHeight w:val="768"/>
        </w:trPr>
        <w:tc>
          <w:tcPr>
            <w:tcW w:w="704" w:type="dxa"/>
          </w:tcPr>
          <w:p w14:paraId="1D5D2AF5" w14:textId="77777777" w:rsidR="00F76EBA" w:rsidRPr="003C00A9" w:rsidRDefault="00F76EBA" w:rsidP="00F76EBA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1A45CCB4" w14:textId="77777777" w:rsidR="00F76EBA" w:rsidRDefault="00F76EBA" w:rsidP="00F76EBA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02CAC4C0" w14:textId="6798DE83" w:rsidR="00F76EBA" w:rsidRPr="00440B33" w:rsidRDefault="00F76EBA" w:rsidP="00F76EBA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435CC666" w14:textId="72CCD4DC" w:rsidR="00F76EBA" w:rsidRPr="00870228" w:rsidRDefault="00F76EBA" w:rsidP="00F76EBA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59340DBF" w14:textId="77777777" w:rsidR="00F76EBA" w:rsidRPr="00870228" w:rsidRDefault="00F76EBA" w:rsidP="00F76EBA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37EAA56F" w14:textId="77777777" w:rsidR="00F76EBA" w:rsidRPr="00870228" w:rsidRDefault="00F76EBA" w:rsidP="00F76EBA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1170178" w14:textId="5E1C54AF" w:rsidR="00F76EBA" w:rsidRPr="00870228" w:rsidRDefault="00F76EBA" w:rsidP="00F76EBA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3FD96932" w14:textId="77777777" w:rsidR="00F76EBA" w:rsidRPr="00870228" w:rsidRDefault="00F76EBA" w:rsidP="00F76EBA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2A573CA" w14:textId="08E3FFAE" w:rsidR="00F76EBA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7057D0F1" w14:textId="77777777" w:rsidR="00F76EBA" w:rsidRPr="009670DE" w:rsidRDefault="00F76EBA" w:rsidP="00F76EBA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vAlign w:val="center"/>
          </w:tcPr>
          <w:p w14:paraId="73F78F1B" w14:textId="15F62B46" w:rsidR="00F76EBA" w:rsidRPr="009670DE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F76EBA" w:rsidRPr="009670DE" w14:paraId="5094CD70" w14:textId="77777777" w:rsidTr="009C0F15">
        <w:trPr>
          <w:trHeight w:val="768"/>
        </w:trPr>
        <w:tc>
          <w:tcPr>
            <w:tcW w:w="704" w:type="dxa"/>
          </w:tcPr>
          <w:p w14:paraId="69F7323F" w14:textId="77777777" w:rsidR="00F76EBA" w:rsidRPr="003C00A9" w:rsidRDefault="00F76EBA" w:rsidP="00F76EBA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B4F886E" w14:textId="099CB056" w:rsidR="00F76EBA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531D33B" w14:textId="7326B331" w:rsidR="00F76EBA" w:rsidRPr="009670DE" w:rsidRDefault="00F76EBA" w:rsidP="00F76EBA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23814E29" w14:textId="55948F04" w:rsidR="00F76EBA" w:rsidRPr="009670DE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выездные тренинги  </w:t>
            </w:r>
          </w:p>
        </w:tc>
        <w:tc>
          <w:tcPr>
            <w:tcW w:w="2409" w:type="dxa"/>
            <w:vAlign w:val="center"/>
          </w:tcPr>
          <w:p w14:paraId="32A03890" w14:textId="5EEFA6BD" w:rsidR="00F76EBA" w:rsidRPr="009670DE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практических заданий </w:t>
            </w:r>
          </w:p>
        </w:tc>
        <w:tc>
          <w:tcPr>
            <w:tcW w:w="1701" w:type="dxa"/>
            <w:vAlign w:val="center"/>
          </w:tcPr>
          <w:p w14:paraId="47A6B298" w14:textId="6BC52C3A" w:rsidR="00F76EBA" w:rsidRPr="009670DE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Март-апрель</w:t>
            </w:r>
          </w:p>
        </w:tc>
        <w:tc>
          <w:tcPr>
            <w:tcW w:w="1560" w:type="dxa"/>
            <w:vAlign w:val="center"/>
          </w:tcPr>
          <w:p w14:paraId="611E5998" w14:textId="5DE6FD1D" w:rsidR="00F76EBA" w:rsidRPr="009670DE" w:rsidRDefault="00E140F0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559" w:type="dxa"/>
            <w:vAlign w:val="center"/>
          </w:tcPr>
          <w:p w14:paraId="645FF708" w14:textId="3F8AC72C" w:rsidR="00F76EBA" w:rsidRPr="009670DE" w:rsidRDefault="00E140F0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</w:tr>
      <w:tr w:rsidR="00F76EBA" w:rsidRPr="009670DE" w14:paraId="54B29761" w14:textId="77777777" w:rsidTr="009C0F15">
        <w:trPr>
          <w:trHeight w:val="768"/>
        </w:trPr>
        <w:tc>
          <w:tcPr>
            <w:tcW w:w="704" w:type="dxa"/>
          </w:tcPr>
          <w:p w14:paraId="5E1E9BCD" w14:textId="77777777" w:rsidR="00F76EBA" w:rsidRPr="003C00A9" w:rsidRDefault="00F76EBA" w:rsidP="00F76EBA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574BFF35" w14:textId="5C49897D" w:rsidR="00F76EBA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Руководство и члены участковых избирательных комиссий</w:t>
            </w:r>
          </w:p>
        </w:tc>
        <w:tc>
          <w:tcPr>
            <w:tcW w:w="2065" w:type="dxa"/>
            <w:vAlign w:val="center"/>
          </w:tcPr>
          <w:p w14:paraId="198A7823" w14:textId="58F45D89" w:rsidR="00F76EBA" w:rsidRPr="009670DE" w:rsidRDefault="00F76EBA" w:rsidP="00F76EBA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702F8F0F" w14:textId="64D2FA1D" w:rsidR="00F76EBA" w:rsidRPr="009670DE" w:rsidRDefault="00F76EBA" w:rsidP="00F76EBA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Очное обучение в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118C9AB9" w14:textId="77777777" w:rsidR="00F76EBA" w:rsidRPr="00870228" w:rsidRDefault="00F76EBA" w:rsidP="00F76EBA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5A187409" w14:textId="72C78879" w:rsidR="00F76EBA" w:rsidRPr="00870228" w:rsidRDefault="00F76EBA" w:rsidP="00F76EBA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 на сайте РЦОИТ</w:t>
            </w:r>
          </w:p>
          <w:p w14:paraId="6B902310" w14:textId="77777777" w:rsidR="00F76EBA" w:rsidRPr="009670DE" w:rsidRDefault="00F76EBA" w:rsidP="00F76EBA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39E1D51" w14:textId="2812E0A0" w:rsidR="00F76EBA" w:rsidRPr="009670DE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Май-июнь</w:t>
            </w:r>
          </w:p>
        </w:tc>
        <w:tc>
          <w:tcPr>
            <w:tcW w:w="1560" w:type="dxa"/>
            <w:vAlign w:val="center"/>
          </w:tcPr>
          <w:p w14:paraId="33D773AF" w14:textId="6C90C1A8" w:rsidR="00F76EBA" w:rsidRPr="009670DE" w:rsidRDefault="00E140F0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14:paraId="6B7DD072" w14:textId="0079E637" w:rsidR="00F76EBA" w:rsidRPr="009670DE" w:rsidRDefault="00E140F0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</w:tr>
      <w:tr w:rsidR="00F76EBA" w:rsidRPr="009670DE" w14:paraId="59015785" w14:textId="77777777" w:rsidTr="009C0F15">
        <w:trPr>
          <w:trHeight w:val="768"/>
        </w:trPr>
        <w:tc>
          <w:tcPr>
            <w:tcW w:w="704" w:type="dxa"/>
          </w:tcPr>
          <w:p w14:paraId="53B7E2AC" w14:textId="77777777" w:rsidR="00F76EBA" w:rsidRPr="003C00A9" w:rsidRDefault="00F76EBA" w:rsidP="00F76EBA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507FB142" w14:textId="77777777" w:rsidR="00F76EBA" w:rsidRDefault="00F76EBA" w:rsidP="00F76EBA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4DC00379" w14:textId="5FC6E44D" w:rsidR="00F76EBA" w:rsidRPr="00440B33" w:rsidRDefault="00F76EBA" w:rsidP="00F76EBA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6C314B97" w14:textId="77777777" w:rsidR="00F76EBA" w:rsidRPr="00870228" w:rsidRDefault="00F76EBA" w:rsidP="00F76EBA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3A2DD618" w14:textId="77777777" w:rsidR="00F76EBA" w:rsidRPr="00870228" w:rsidRDefault="00F76EBA" w:rsidP="00F76EBA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5A521245" w14:textId="77777777" w:rsidR="00F76EBA" w:rsidRPr="00870228" w:rsidRDefault="00F76EBA" w:rsidP="00F76EBA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B7B227A" w14:textId="77777777" w:rsidR="00F76EBA" w:rsidRPr="00870228" w:rsidRDefault="00F76EBA" w:rsidP="00F76EBA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1993CEB0" w14:textId="77777777" w:rsidR="00F76EBA" w:rsidRPr="00870228" w:rsidRDefault="00F76EBA" w:rsidP="00F76EBA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66D05CF" w14:textId="0DE647F0" w:rsidR="00F76EBA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2F84C82B" w14:textId="0E85C6F6" w:rsidR="00F76EBA" w:rsidRPr="009670DE" w:rsidRDefault="00E140F0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559" w:type="dxa"/>
            <w:vAlign w:val="center"/>
          </w:tcPr>
          <w:p w14:paraId="13FFD7AA" w14:textId="44D02C40" w:rsidR="00F76EBA" w:rsidRPr="009670DE" w:rsidRDefault="00E140F0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</w:tr>
      <w:tr w:rsidR="00F76EBA" w:rsidRPr="009670DE" w14:paraId="4BBBC78C" w14:textId="77777777" w:rsidTr="009C0F15">
        <w:trPr>
          <w:trHeight w:val="768"/>
        </w:trPr>
        <w:tc>
          <w:tcPr>
            <w:tcW w:w="704" w:type="dxa"/>
          </w:tcPr>
          <w:p w14:paraId="741B5439" w14:textId="77777777" w:rsidR="00F76EBA" w:rsidRPr="003C00A9" w:rsidRDefault="00F76EBA" w:rsidP="00F76EBA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577AFB47" w14:textId="518B621A" w:rsidR="00F76EBA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Актив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2406B447" w14:textId="77BB9DEA" w:rsidR="00F76EBA" w:rsidRPr="00440B33" w:rsidRDefault="00F76EBA" w:rsidP="00F76EBA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03EC755" w14:textId="76A71CED" w:rsidR="00F76EBA" w:rsidRPr="00870228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Вебинарный курс на дистанционной площадке</w:t>
            </w:r>
          </w:p>
        </w:tc>
        <w:tc>
          <w:tcPr>
            <w:tcW w:w="2409" w:type="dxa"/>
            <w:vAlign w:val="center"/>
          </w:tcPr>
          <w:p w14:paraId="7371E2EA" w14:textId="3E2F8A96" w:rsidR="00F76EBA" w:rsidRPr="00870228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обучающих презентации </w:t>
            </w:r>
          </w:p>
        </w:tc>
        <w:tc>
          <w:tcPr>
            <w:tcW w:w="1701" w:type="dxa"/>
            <w:vAlign w:val="center"/>
          </w:tcPr>
          <w:p w14:paraId="731B1F72" w14:textId="71E777DA" w:rsidR="00F76EBA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Август </w:t>
            </w:r>
          </w:p>
        </w:tc>
        <w:tc>
          <w:tcPr>
            <w:tcW w:w="1560" w:type="dxa"/>
            <w:vAlign w:val="center"/>
          </w:tcPr>
          <w:p w14:paraId="72923CBE" w14:textId="77777777" w:rsidR="00F76EBA" w:rsidRPr="009670DE" w:rsidRDefault="00F76EBA" w:rsidP="00F76EBA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vAlign w:val="center"/>
          </w:tcPr>
          <w:p w14:paraId="6F312740" w14:textId="07B441A3" w:rsidR="00F76EBA" w:rsidRPr="009670DE" w:rsidRDefault="00E140F0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</w:tr>
      <w:tr w:rsidR="00F76EBA" w:rsidRPr="009670DE" w14:paraId="2072319E" w14:textId="77777777" w:rsidTr="009C0F15">
        <w:trPr>
          <w:trHeight w:val="768"/>
        </w:trPr>
        <w:tc>
          <w:tcPr>
            <w:tcW w:w="704" w:type="dxa"/>
          </w:tcPr>
          <w:p w14:paraId="67BC672F" w14:textId="77777777" w:rsidR="00F76EBA" w:rsidRPr="003C00A9" w:rsidRDefault="00F76EBA" w:rsidP="00F76EBA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1CF76E0" w14:textId="57DBC642" w:rsidR="00F76EBA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F10526E" w14:textId="2551BC4E" w:rsidR="00F76EBA" w:rsidRPr="00440B33" w:rsidRDefault="00F76EBA" w:rsidP="00F76EBA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403724BF" w14:textId="4BB1B3C8" w:rsidR="00F76EBA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Тематические семинары в ТИК   </w:t>
            </w:r>
          </w:p>
        </w:tc>
        <w:tc>
          <w:tcPr>
            <w:tcW w:w="2409" w:type="dxa"/>
            <w:vAlign w:val="center"/>
          </w:tcPr>
          <w:p w14:paraId="1E89849D" w14:textId="7B4AE960" w:rsidR="00F76EBA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Лекции </w:t>
            </w:r>
          </w:p>
        </w:tc>
        <w:tc>
          <w:tcPr>
            <w:tcW w:w="1701" w:type="dxa"/>
            <w:vAlign w:val="center"/>
          </w:tcPr>
          <w:p w14:paraId="1CB12A9E" w14:textId="03E81365" w:rsidR="00F76EBA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Сентябрь </w:t>
            </w:r>
          </w:p>
        </w:tc>
        <w:tc>
          <w:tcPr>
            <w:tcW w:w="1560" w:type="dxa"/>
            <w:vAlign w:val="center"/>
          </w:tcPr>
          <w:p w14:paraId="53BCAFFC" w14:textId="78E7C36C" w:rsidR="00F76EBA" w:rsidRPr="009670DE" w:rsidRDefault="00F76EBA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08B8466B" w14:textId="7603B696" w:rsidR="00F76EBA" w:rsidRPr="009670DE" w:rsidRDefault="00E140F0" w:rsidP="00F76E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</w:tbl>
    <w:p w14:paraId="372DD9E8" w14:textId="77777777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Председатель территориальной</w:t>
      </w:r>
    </w:p>
    <w:p w14:paraId="750D6CF9" w14:textId="43797C33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избирательной комиссии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  <w:t>_________________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="00F76EBA">
        <w:rPr>
          <w:sz w:val="24"/>
          <w:szCs w:val="18"/>
        </w:rPr>
        <w:t>Т.Ю. Кузьмина</w:t>
      </w:r>
    </w:p>
    <w:p w14:paraId="697C0294" w14:textId="0CE79D0F" w:rsidR="009C2687" w:rsidRPr="003C00A9" w:rsidRDefault="009C2687" w:rsidP="003C00A9">
      <w:pPr>
        <w:rPr>
          <w:sz w:val="24"/>
          <w:szCs w:val="24"/>
        </w:rPr>
      </w:pP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="00946EE6">
        <w:rPr>
          <w:sz w:val="16"/>
          <w:szCs w:val="16"/>
        </w:rPr>
        <w:t xml:space="preserve">                                                        </w:t>
      </w:r>
      <w:r w:rsidRPr="003C00A9">
        <w:rPr>
          <w:sz w:val="16"/>
          <w:szCs w:val="16"/>
        </w:rPr>
        <w:t>(подпись)</w:t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</w:p>
    <w:p w14:paraId="6F343928" w14:textId="77777777" w:rsidR="0036108E" w:rsidRDefault="0036108E" w:rsidP="00A918AD"/>
    <w:p w14:paraId="272F6C9A" w14:textId="77777777" w:rsidR="0036108E" w:rsidRDefault="0036108E" w:rsidP="00A918AD"/>
    <w:sectPr w:rsidR="0036108E" w:rsidSect="003C2899">
      <w:headerReference w:type="even" r:id="rId7"/>
      <w:headerReference w:type="default" r:id="rId8"/>
      <w:footerReference w:type="even" r:id="rId9"/>
      <w:footerReference w:type="default" r:id="rId10"/>
      <w:pgSz w:w="16840" w:h="11907" w:orient="landscape" w:code="9"/>
      <w:pgMar w:top="567" w:right="1560" w:bottom="851" w:left="1134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7684E4" w14:textId="77777777" w:rsidR="005E7F7F" w:rsidRDefault="005E7F7F">
      <w:r>
        <w:separator/>
      </w:r>
    </w:p>
  </w:endnote>
  <w:endnote w:type="continuationSeparator" w:id="0">
    <w:p w14:paraId="6DD99D64" w14:textId="77777777" w:rsidR="005E7F7F" w:rsidRDefault="005E7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2FBBE" w14:textId="77777777" w:rsidR="005F0A71" w:rsidRDefault="000E01D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5F0A71">
      <w:rPr>
        <w:noProof/>
      </w:rPr>
      <w:t>1</w:t>
    </w:r>
    <w:r>
      <w:rPr>
        <w:noProof/>
      </w:rPr>
      <w:fldChar w:fldCharType="end"/>
    </w:r>
  </w:p>
  <w:p w14:paraId="3EA06384" w14:textId="77777777" w:rsidR="005F0A71" w:rsidRDefault="005F0A7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3826AD" w14:textId="77777777" w:rsidR="005F0A71" w:rsidRDefault="005F0A71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AE8C81" w14:textId="77777777" w:rsidR="005E7F7F" w:rsidRDefault="005E7F7F">
      <w:r>
        <w:separator/>
      </w:r>
    </w:p>
  </w:footnote>
  <w:footnote w:type="continuationSeparator" w:id="0">
    <w:p w14:paraId="68B71532" w14:textId="77777777" w:rsidR="005E7F7F" w:rsidRDefault="005E7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2FBF" w14:textId="77777777" w:rsidR="005F0A71" w:rsidRDefault="00D060AD">
    <w:pPr>
      <w:framePr w:wrap="around" w:vAnchor="text" w:hAnchor="margin" w:xAlign="center" w:y="1"/>
    </w:pPr>
    <w:r>
      <w:fldChar w:fldCharType="begin"/>
    </w:r>
    <w:r w:rsidR="005F0A71">
      <w:instrText xml:space="preserve">PAGE  </w:instrText>
    </w:r>
    <w:r>
      <w:fldChar w:fldCharType="end"/>
    </w:r>
  </w:p>
  <w:p w14:paraId="1E8A8C27" w14:textId="77777777" w:rsidR="005F0A71" w:rsidRDefault="005F0A7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30E85" w14:textId="2F9508F1" w:rsidR="005F0A71" w:rsidRDefault="000E01D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D0578">
      <w:rPr>
        <w:noProof/>
      </w:rPr>
      <w:t>2</w:t>
    </w:r>
    <w:r>
      <w:rPr>
        <w:noProof/>
      </w:rPr>
      <w:fldChar w:fldCharType="end"/>
    </w:r>
  </w:p>
  <w:p w14:paraId="74F0F887" w14:textId="77777777" w:rsidR="005F0A71" w:rsidRDefault="005F0A71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B11C5"/>
    <w:multiLevelType w:val="hybridMultilevel"/>
    <w:tmpl w:val="DD708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1203"/>
    <w:multiLevelType w:val="multilevel"/>
    <w:tmpl w:val="38AC7A90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2" w15:restartNumberingAfterBreak="0">
    <w:nsid w:val="09040DC3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04916"/>
    <w:multiLevelType w:val="hybridMultilevel"/>
    <w:tmpl w:val="F2B0E6C6"/>
    <w:lvl w:ilvl="0" w:tplc="8F204532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 w15:restartNumberingAfterBreak="0">
    <w:nsid w:val="0AFC0943"/>
    <w:multiLevelType w:val="hybridMultilevel"/>
    <w:tmpl w:val="E0F0D6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F0923"/>
    <w:multiLevelType w:val="hybridMultilevel"/>
    <w:tmpl w:val="CA62C11E"/>
    <w:lvl w:ilvl="0" w:tplc="2C646D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B11CF"/>
    <w:multiLevelType w:val="hybridMultilevel"/>
    <w:tmpl w:val="F0D48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4758"/>
    <w:multiLevelType w:val="hybridMultilevel"/>
    <w:tmpl w:val="44DAE928"/>
    <w:lvl w:ilvl="0" w:tplc="A9802C2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0DB45EBE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D7E20"/>
    <w:multiLevelType w:val="hybridMultilevel"/>
    <w:tmpl w:val="2A3ED62E"/>
    <w:lvl w:ilvl="0" w:tplc="AB44C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142F9"/>
    <w:multiLevelType w:val="hybridMultilevel"/>
    <w:tmpl w:val="1EBEAD7C"/>
    <w:lvl w:ilvl="0" w:tplc="26F85A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D279C"/>
    <w:multiLevelType w:val="multilevel"/>
    <w:tmpl w:val="991C33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23A407E0"/>
    <w:multiLevelType w:val="hybridMultilevel"/>
    <w:tmpl w:val="DDFCA1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53998"/>
    <w:multiLevelType w:val="hybridMultilevel"/>
    <w:tmpl w:val="459A8014"/>
    <w:lvl w:ilvl="0" w:tplc="CE74C0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E4679"/>
    <w:multiLevelType w:val="hybridMultilevel"/>
    <w:tmpl w:val="BE869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82CB6"/>
    <w:multiLevelType w:val="hybridMultilevel"/>
    <w:tmpl w:val="F0D487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048B0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17" w15:restartNumberingAfterBreak="0">
    <w:nsid w:val="3A686DD6"/>
    <w:multiLevelType w:val="multilevel"/>
    <w:tmpl w:val="D122B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944" w:hanging="2160"/>
      </w:pPr>
      <w:rPr>
        <w:rFonts w:hint="default"/>
      </w:rPr>
    </w:lvl>
  </w:abstractNum>
  <w:abstractNum w:abstractNumId="18" w15:restartNumberingAfterBreak="0">
    <w:nsid w:val="3E36518D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178D9"/>
    <w:multiLevelType w:val="hybridMultilevel"/>
    <w:tmpl w:val="2A3ED62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82C65"/>
    <w:multiLevelType w:val="hybridMultilevel"/>
    <w:tmpl w:val="AF16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12E95"/>
    <w:multiLevelType w:val="hybridMultilevel"/>
    <w:tmpl w:val="AF168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C74F4"/>
    <w:multiLevelType w:val="hybridMultilevel"/>
    <w:tmpl w:val="FF82EBE8"/>
    <w:lvl w:ilvl="0" w:tplc="869CB57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DA64AE"/>
    <w:multiLevelType w:val="hybridMultilevel"/>
    <w:tmpl w:val="BE869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138EC"/>
    <w:multiLevelType w:val="hybridMultilevel"/>
    <w:tmpl w:val="706E8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A6A2D"/>
    <w:multiLevelType w:val="hybridMultilevel"/>
    <w:tmpl w:val="3E8A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13163"/>
    <w:multiLevelType w:val="hybridMultilevel"/>
    <w:tmpl w:val="D8327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D5A73"/>
    <w:multiLevelType w:val="hybridMultilevel"/>
    <w:tmpl w:val="2272D6D6"/>
    <w:lvl w:ilvl="0" w:tplc="4F306408">
      <w:start w:val="1"/>
      <w:numFmt w:val="decimal"/>
      <w:lvlText w:val="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32C658D"/>
    <w:multiLevelType w:val="multilevel"/>
    <w:tmpl w:val="35209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65AC36DB"/>
    <w:multiLevelType w:val="multilevel"/>
    <w:tmpl w:val="43F0E1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6911780E"/>
    <w:multiLevelType w:val="hybridMultilevel"/>
    <w:tmpl w:val="6D249356"/>
    <w:lvl w:ilvl="0" w:tplc="8D78C72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1" w15:restartNumberingAfterBreak="0">
    <w:nsid w:val="6D1C29B4"/>
    <w:multiLevelType w:val="hybridMultilevel"/>
    <w:tmpl w:val="B4F81FF8"/>
    <w:lvl w:ilvl="0" w:tplc="DE98F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1316FC"/>
    <w:multiLevelType w:val="multilevel"/>
    <w:tmpl w:val="E0A6C5C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 w15:restartNumberingAfterBreak="0">
    <w:nsid w:val="70FE1F94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34" w15:restartNumberingAfterBreak="0">
    <w:nsid w:val="7BFB3037"/>
    <w:multiLevelType w:val="hybridMultilevel"/>
    <w:tmpl w:val="DC2C215C"/>
    <w:lvl w:ilvl="0" w:tplc="6AFA7C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83B6D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0"/>
  </w:num>
  <w:num w:numId="3">
    <w:abstractNumId w:val="29"/>
  </w:num>
  <w:num w:numId="4">
    <w:abstractNumId w:val="11"/>
  </w:num>
  <w:num w:numId="5">
    <w:abstractNumId w:val="4"/>
  </w:num>
  <w:num w:numId="6">
    <w:abstractNumId w:val="35"/>
  </w:num>
  <w:num w:numId="7">
    <w:abstractNumId w:val="8"/>
  </w:num>
  <w:num w:numId="8">
    <w:abstractNumId w:val="7"/>
  </w:num>
  <w:num w:numId="9">
    <w:abstractNumId w:val="14"/>
  </w:num>
  <w:num w:numId="10">
    <w:abstractNumId w:val="3"/>
  </w:num>
  <w:num w:numId="11">
    <w:abstractNumId w:val="28"/>
  </w:num>
  <w:num w:numId="12">
    <w:abstractNumId w:val="32"/>
  </w:num>
  <w:num w:numId="13">
    <w:abstractNumId w:val="17"/>
  </w:num>
  <w:num w:numId="14">
    <w:abstractNumId w:val="22"/>
  </w:num>
  <w:num w:numId="15">
    <w:abstractNumId w:val="23"/>
  </w:num>
  <w:num w:numId="16">
    <w:abstractNumId w:val="25"/>
  </w:num>
  <w:num w:numId="17">
    <w:abstractNumId w:val="33"/>
  </w:num>
  <w:num w:numId="18">
    <w:abstractNumId w:val="31"/>
  </w:num>
  <w:num w:numId="19">
    <w:abstractNumId w:val="6"/>
  </w:num>
  <w:num w:numId="20">
    <w:abstractNumId w:val="15"/>
  </w:num>
  <w:num w:numId="21">
    <w:abstractNumId w:val="12"/>
  </w:num>
  <w:num w:numId="22">
    <w:abstractNumId w:val="26"/>
  </w:num>
  <w:num w:numId="23">
    <w:abstractNumId w:val="5"/>
  </w:num>
  <w:num w:numId="24">
    <w:abstractNumId w:val="10"/>
  </w:num>
  <w:num w:numId="25">
    <w:abstractNumId w:val="13"/>
  </w:num>
  <w:num w:numId="26">
    <w:abstractNumId w:val="16"/>
  </w:num>
  <w:num w:numId="27">
    <w:abstractNumId w:val="24"/>
  </w:num>
  <w:num w:numId="28">
    <w:abstractNumId w:val="27"/>
  </w:num>
  <w:num w:numId="29">
    <w:abstractNumId w:val="20"/>
  </w:num>
  <w:num w:numId="30">
    <w:abstractNumId w:val="34"/>
  </w:num>
  <w:num w:numId="31">
    <w:abstractNumId w:val="21"/>
  </w:num>
  <w:num w:numId="32">
    <w:abstractNumId w:val="18"/>
  </w:num>
  <w:num w:numId="33">
    <w:abstractNumId w:val="0"/>
  </w:num>
  <w:num w:numId="34">
    <w:abstractNumId w:val="2"/>
  </w:num>
  <w:num w:numId="35">
    <w:abstractNumId w:val="9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9E2"/>
    <w:rsid w:val="000137D7"/>
    <w:rsid w:val="00014920"/>
    <w:rsid w:val="00021A87"/>
    <w:rsid w:val="00035ABC"/>
    <w:rsid w:val="00036193"/>
    <w:rsid w:val="000366F3"/>
    <w:rsid w:val="00042CF6"/>
    <w:rsid w:val="00051066"/>
    <w:rsid w:val="0006208F"/>
    <w:rsid w:val="00071AC1"/>
    <w:rsid w:val="00081D97"/>
    <w:rsid w:val="00085DCE"/>
    <w:rsid w:val="000868D2"/>
    <w:rsid w:val="000979E2"/>
    <w:rsid w:val="000B4A0E"/>
    <w:rsid w:val="000D75F1"/>
    <w:rsid w:val="000E01D3"/>
    <w:rsid w:val="000E3313"/>
    <w:rsid w:val="001009C3"/>
    <w:rsid w:val="00112664"/>
    <w:rsid w:val="0012177D"/>
    <w:rsid w:val="001243E3"/>
    <w:rsid w:val="00125315"/>
    <w:rsid w:val="001450B0"/>
    <w:rsid w:val="001647A8"/>
    <w:rsid w:val="0017083F"/>
    <w:rsid w:val="0017593F"/>
    <w:rsid w:val="00186181"/>
    <w:rsid w:val="001A27D3"/>
    <w:rsid w:val="001B0570"/>
    <w:rsid w:val="001B11D0"/>
    <w:rsid w:val="001B1C43"/>
    <w:rsid w:val="001C5360"/>
    <w:rsid w:val="001C6CAF"/>
    <w:rsid w:val="001D785E"/>
    <w:rsid w:val="00204BD3"/>
    <w:rsid w:val="00205244"/>
    <w:rsid w:val="0021074E"/>
    <w:rsid w:val="0022505B"/>
    <w:rsid w:val="00232907"/>
    <w:rsid w:val="00233C50"/>
    <w:rsid w:val="00236AEA"/>
    <w:rsid w:val="00254CB7"/>
    <w:rsid w:val="0025722C"/>
    <w:rsid w:val="0027213D"/>
    <w:rsid w:val="002912CE"/>
    <w:rsid w:val="00296756"/>
    <w:rsid w:val="002A5318"/>
    <w:rsid w:val="002A68E9"/>
    <w:rsid w:val="002B5E0B"/>
    <w:rsid w:val="002C2A72"/>
    <w:rsid w:val="002D37EF"/>
    <w:rsid w:val="003012C6"/>
    <w:rsid w:val="00303589"/>
    <w:rsid w:val="0031498C"/>
    <w:rsid w:val="00316C4C"/>
    <w:rsid w:val="0032477F"/>
    <w:rsid w:val="00331EFD"/>
    <w:rsid w:val="00336E8F"/>
    <w:rsid w:val="00345905"/>
    <w:rsid w:val="00357C05"/>
    <w:rsid w:val="0036108E"/>
    <w:rsid w:val="003615D3"/>
    <w:rsid w:val="003771F6"/>
    <w:rsid w:val="00380407"/>
    <w:rsid w:val="00381DB1"/>
    <w:rsid w:val="00382EC6"/>
    <w:rsid w:val="003859EA"/>
    <w:rsid w:val="00385F5E"/>
    <w:rsid w:val="003C00A9"/>
    <w:rsid w:val="003C177B"/>
    <w:rsid w:val="003C2899"/>
    <w:rsid w:val="003C2B5A"/>
    <w:rsid w:val="003E7736"/>
    <w:rsid w:val="003F6CC1"/>
    <w:rsid w:val="00400D51"/>
    <w:rsid w:val="00422805"/>
    <w:rsid w:val="00425E34"/>
    <w:rsid w:val="00440B33"/>
    <w:rsid w:val="004412AC"/>
    <w:rsid w:val="00443FAF"/>
    <w:rsid w:val="004534CD"/>
    <w:rsid w:val="00481314"/>
    <w:rsid w:val="004853F0"/>
    <w:rsid w:val="0049763A"/>
    <w:rsid w:val="004B052C"/>
    <w:rsid w:val="004C1BC7"/>
    <w:rsid w:val="004C7A28"/>
    <w:rsid w:val="004D18DF"/>
    <w:rsid w:val="004F06EE"/>
    <w:rsid w:val="004F4B51"/>
    <w:rsid w:val="00506589"/>
    <w:rsid w:val="00510121"/>
    <w:rsid w:val="00512D15"/>
    <w:rsid w:val="00514634"/>
    <w:rsid w:val="00525A05"/>
    <w:rsid w:val="005522B1"/>
    <w:rsid w:val="00581959"/>
    <w:rsid w:val="00586421"/>
    <w:rsid w:val="0058674F"/>
    <w:rsid w:val="00587585"/>
    <w:rsid w:val="005A431A"/>
    <w:rsid w:val="005C1975"/>
    <w:rsid w:val="005C52EC"/>
    <w:rsid w:val="005C5898"/>
    <w:rsid w:val="005E556C"/>
    <w:rsid w:val="005E7F7F"/>
    <w:rsid w:val="005F0A71"/>
    <w:rsid w:val="005F7B5A"/>
    <w:rsid w:val="006304A1"/>
    <w:rsid w:val="00646F2E"/>
    <w:rsid w:val="0065054C"/>
    <w:rsid w:val="006626B0"/>
    <w:rsid w:val="0067115F"/>
    <w:rsid w:val="0067257D"/>
    <w:rsid w:val="00676E77"/>
    <w:rsid w:val="00695EF5"/>
    <w:rsid w:val="00697FD5"/>
    <w:rsid w:val="006A2C0F"/>
    <w:rsid w:val="006A77CE"/>
    <w:rsid w:val="006B283E"/>
    <w:rsid w:val="006C04CD"/>
    <w:rsid w:val="006C6810"/>
    <w:rsid w:val="006D5331"/>
    <w:rsid w:val="006E1F46"/>
    <w:rsid w:val="006F01F2"/>
    <w:rsid w:val="006F2EAC"/>
    <w:rsid w:val="007001AE"/>
    <w:rsid w:val="007004A3"/>
    <w:rsid w:val="007157B1"/>
    <w:rsid w:val="00721CC3"/>
    <w:rsid w:val="007356CC"/>
    <w:rsid w:val="00743020"/>
    <w:rsid w:val="00746633"/>
    <w:rsid w:val="00750CEF"/>
    <w:rsid w:val="00756AB6"/>
    <w:rsid w:val="00761140"/>
    <w:rsid w:val="00766C54"/>
    <w:rsid w:val="00766E75"/>
    <w:rsid w:val="007858BD"/>
    <w:rsid w:val="00791A9D"/>
    <w:rsid w:val="00797D6E"/>
    <w:rsid w:val="007A5E8D"/>
    <w:rsid w:val="007B30DB"/>
    <w:rsid w:val="007C48E5"/>
    <w:rsid w:val="007D53BD"/>
    <w:rsid w:val="007F09D6"/>
    <w:rsid w:val="007F31DE"/>
    <w:rsid w:val="00802CFE"/>
    <w:rsid w:val="00813760"/>
    <w:rsid w:val="00813BEC"/>
    <w:rsid w:val="00820E2B"/>
    <w:rsid w:val="00824080"/>
    <w:rsid w:val="008434A9"/>
    <w:rsid w:val="00843EE1"/>
    <w:rsid w:val="00855431"/>
    <w:rsid w:val="00856384"/>
    <w:rsid w:val="00870228"/>
    <w:rsid w:val="00873008"/>
    <w:rsid w:val="008858AC"/>
    <w:rsid w:val="00887EF5"/>
    <w:rsid w:val="008A4F0F"/>
    <w:rsid w:val="008C629A"/>
    <w:rsid w:val="008F6EB0"/>
    <w:rsid w:val="00911625"/>
    <w:rsid w:val="00914A48"/>
    <w:rsid w:val="00925B84"/>
    <w:rsid w:val="00941ED6"/>
    <w:rsid w:val="00946EE6"/>
    <w:rsid w:val="00966592"/>
    <w:rsid w:val="009708C7"/>
    <w:rsid w:val="00970FCE"/>
    <w:rsid w:val="0097172D"/>
    <w:rsid w:val="00971FC4"/>
    <w:rsid w:val="00973B6B"/>
    <w:rsid w:val="00975170"/>
    <w:rsid w:val="00983598"/>
    <w:rsid w:val="00993109"/>
    <w:rsid w:val="0099460C"/>
    <w:rsid w:val="009B0652"/>
    <w:rsid w:val="009C0F15"/>
    <w:rsid w:val="009C2687"/>
    <w:rsid w:val="009C6223"/>
    <w:rsid w:val="00A04D6C"/>
    <w:rsid w:val="00A17511"/>
    <w:rsid w:val="00A35485"/>
    <w:rsid w:val="00A431CE"/>
    <w:rsid w:val="00A45148"/>
    <w:rsid w:val="00A62732"/>
    <w:rsid w:val="00A62E98"/>
    <w:rsid w:val="00A67D26"/>
    <w:rsid w:val="00A75367"/>
    <w:rsid w:val="00A75CD8"/>
    <w:rsid w:val="00A75DDB"/>
    <w:rsid w:val="00A8014F"/>
    <w:rsid w:val="00A813DF"/>
    <w:rsid w:val="00A918AD"/>
    <w:rsid w:val="00A93E5A"/>
    <w:rsid w:val="00AA1E65"/>
    <w:rsid w:val="00AB17F3"/>
    <w:rsid w:val="00AB1867"/>
    <w:rsid w:val="00AE56F1"/>
    <w:rsid w:val="00AE7521"/>
    <w:rsid w:val="00AF0C46"/>
    <w:rsid w:val="00AF673F"/>
    <w:rsid w:val="00AF75DC"/>
    <w:rsid w:val="00B06AF1"/>
    <w:rsid w:val="00B06EF1"/>
    <w:rsid w:val="00B1160A"/>
    <w:rsid w:val="00B11B42"/>
    <w:rsid w:val="00B237E4"/>
    <w:rsid w:val="00B327DF"/>
    <w:rsid w:val="00B33259"/>
    <w:rsid w:val="00B708EA"/>
    <w:rsid w:val="00BA7FB1"/>
    <w:rsid w:val="00BB3E39"/>
    <w:rsid w:val="00BB4BEE"/>
    <w:rsid w:val="00BB721C"/>
    <w:rsid w:val="00BB74CD"/>
    <w:rsid w:val="00BD07CE"/>
    <w:rsid w:val="00BD4798"/>
    <w:rsid w:val="00BF27E0"/>
    <w:rsid w:val="00BF3954"/>
    <w:rsid w:val="00C024E7"/>
    <w:rsid w:val="00C14DF2"/>
    <w:rsid w:val="00C37255"/>
    <w:rsid w:val="00C40C51"/>
    <w:rsid w:val="00C613B4"/>
    <w:rsid w:val="00C635DC"/>
    <w:rsid w:val="00C7505F"/>
    <w:rsid w:val="00C83EBE"/>
    <w:rsid w:val="00C95C36"/>
    <w:rsid w:val="00CB02D9"/>
    <w:rsid w:val="00CB080C"/>
    <w:rsid w:val="00CB3840"/>
    <w:rsid w:val="00CB40D0"/>
    <w:rsid w:val="00CB4E29"/>
    <w:rsid w:val="00CB559C"/>
    <w:rsid w:val="00CC2B8D"/>
    <w:rsid w:val="00CC46BF"/>
    <w:rsid w:val="00CD03A8"/>
    <w:rsid w:val="00D048A6"/>
    <w:rsid w:val="00D060AD"/>
    <w:rsid w:val="00D125D0"/>
    <w:rsid w:val="00D32F8B"/>
    <w:rsid w:val="00D34781"/>
    <w:rsid w:val="00D4675B"/>
    <w:rsid w:val="00D62804"/>
    <w:rsid w:val="00D71494"/>
    <w:rsid w:val="00D715AA"/>
    <w:rsid w:val="00D81BB7"/>
    <w:rsid w:val="00D95C1F"/>
    <w:rsid w:val="00DA47A4"/>
    <w:rsid w:val="00DB124C"/>
    <w:rsid w:val="00DB2CEF"/>
    <w:rsid w:val="00DC11EF"/>
    <w:rsid w:val="00DC694A"/>
    <w:rsid w:val="00DC7CC6"/>
    <w:rsid w:val="00DE48F3"/>
    <w:rsid w:val="00DF45D4"/>
    <w:rsid w:val="00DF7F97"/>
    <w:rsid w:val="00E073E4"/>
    <w:rsid w:val="00E11D12"/>
    <w:rsid w:val="00E140F0"/>
    <w:rsid w:val="00E239A7"/>
    <w:rsid w:val="00E51082"/>
    <w:rsid w:val="00E60055"/>
    <w:rsid w:val="00E718F9"/>
    <w:rsid w:val="00E818BA"/>
    <w:rsid w:val="00E843B9"/>
    <w:rsid w:val="00E956FD"/>
    <w:rsid w:val="00E95E9C"/>
    <w:rsid w:val="00E9768B"/>
    <w:rsid w:val="00EA641F"/>
    <w:rsid w:val="00ED0578"/>
    <w:rsid w:val="00ED0A92"/>
    <w:rsid w:val="00F30120"/>
    <w:rsid w:val="00F30E71"/>
    <w:rsid w:val="00F31977"/>
    <w:rsid w:val="00F33698"/>
    <w:rsid w:val="00F3437B"/>
    <w:rsid w:val="00F44E08"/>
    <w:rsid w:val="00F554AA"/>
    <w:rsid w:val="00F76EBA"/>
    <w:rsid w:val="00F8420C"/>
    <w:rsid w:val="00F968F3"/>
    <w:rsid w:val="00FD0E8F"/>
    <w:rsid w:val="00FD34AA"/>
    <w:rsid w:val="00FF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649CC"/>
  <w15:docId w15:val="{8DFAC059-14E9-4C9D-8F7E-E01687E7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8.&#1055;&#1088;&#1086;&#1076;&#1086;&#1083;&#1100;&#1085;&#1099;&#1081;%20&#1073;&#1083;&#1072;&#1085;&#1082;%20&#1054;&#1041;&#1056;&#1040;&#1047;&#1045;&#1062;%202023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08.Продольный бланк ОБРАЗЕЦ 2023 Распоряжение.dotx</Template>
  <TotalTime>3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User</cp:lastModifiedBy>
  <cp:revision>5</cp:revision>
  <cp:lastPrinted>2026-02-10T11:46:00Z</cp:lastPrinted>
  <dcterms:created xsi:type="dcterms:W3CDTF">2026-03-13T08:49:00Z</dcterms:created>
  <dcterms:modified xsi:type="dcterms:W3CDTF">2026-03-13T08:53:00Z</dcterms:modified>
</cp:coreProperties>
</file>